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  <w:bookmarkStart w:id="0" w:name="_GoBack"/>
      <w:bookmarkEnd w:id="0"/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日臺教國</w:t>
      </w:r>
      <w:r w:rsidR="00C24B4F" w:rsidRPr="00D32E18">
        <w:rPr>
          <w:rFonts w:eastAsia="標楷體" w:hint="eastAsia"/>
          <w:b w:val="0"/>
          <w:sz w:val="24"/>
        </w:rPr>
        <w:t>署</w:t>
      </w:r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增進特教班教師及普通班教師之特教專業知能暨經驗交流。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DB0FD4">
        <w:rPr>
          <w:rFonts w:eastAsia="標楷體"/>
          <w:b w:val="0"/>
          <w:sz w:val="24"/>
        </w:rPr>
        <w:t>採上網報名方式，請連結至「教育部特教通報網」填寫，報名方式如下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r w:rsidRPr="00D32E18">
        <w:rPr>
          <w:rFonts w:eastAsia="標楷體"/>
          <w:b w:val="0"/>
          <w:sz w:val="24"/>
        </w:rPr>
        <w:t>【</w:t>
      </w:r>
      <w:hyperlink r:id="rId9" w:history="1">
        <w:r w:rsidRPr="00D32E18">
          <w:rPr>
            <w:rStyle w:val="a3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r w:rsidR="000C70B7">
        <w:rPr>
          <w:rFonts w:eastAsia="標楷體" w:hint="eastAsia"/>
          <w:b w:val="0"/>
          <w:sz w:val="24"/>
        </w:rPr>
        <w:t>106</w:t>
      </w:r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成果發表暨推廣研習會】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（二）錄取名單請於報名截止日後上網查詢，恕不另行通知。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本次研習備有茶水供應，為響應環保請大家自備環保杯筷。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982167" w:rsidP="00982167">
      <w:pPr>
        <w:snapToGrid w:val="0"/>
        <w:spacing w:line="360" w:lineRule="auto"/>
        <w:ind w:left="11502" w:hangingChars="798" w:hanging="11502"/>
        <w:jc w:val="center"/>
        <w:rPr>
          <w:rFonts w:eastAsia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385445</wp:posOffset>
                </wp:positionV>
                <wp:extent cx="3208020" cy="342900"/>
                <wp:effectExtent l="0" t="0" r="11430" b="1905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AE63BA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261.3pt;margin-top:30.35pt;width:252.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    <v:textbox>
                  <w:txbxContent>
                    <w:p w:rsidR="00615404" w:rsidRPr="00AB7379" w:rsidRDefault="00615404" w:rsidP="00AE63BA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位置圖</w:t>
                      </w:r>
                    </w:p>
                  </w:txbxContent>
                </v:textbox>
              </v:shape>
            </w:pict>
          </mc:Fallback>
        </mc:AlternateConten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775"/>
        <w:gridCol w:w="7935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ED692D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11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上述資料根據新竹市政府公告免費公車路線及時刻表製作，如有更動請以新竹市政府公告為準。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98216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267335</wp:posOffset>
                </wp:positionV>
                <wp:extent cx="3467100" cy="342900"/>
                <wp:effectExtent l="0" t="0" r="19050" b="19050"/>
                <wp:wrapNone/>
                <wp:docPr id="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BA0D97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徒步路線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7" type="#_x0000_t202" style="position:absolute;left:0;text-align:left;margin-left:223.7pt;margin-top:21.05pt;width:27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    <v:textbox>
                  <w:txbxContent>
                    <w:p w:rsidR="00615404" w:rsidRPr="00AB7379" w:rsidRDefault="00615404" w:rsidP="00BA0D97">
                      <w:pPr>
                        <w:spacing w:line="3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徒步路線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982167">
      <w:pPr>
        <w:snapToGrid w:val="0"/>
        <w:spacing w:line="360" w:lineRule="auto"/>
        <w:ind w:left="2162" w:hangingChars="600" w:hanging="2162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98216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86360</wp:posOffset>
                </wp:positionV>
                <wp:extent cx="3174365" cy="379095"/>
                <wp:effectExtent l="0" t="0" r="26035" b="20955"/>
                <wp:wrapNone/>
                <wp:docPr id="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C616E1" w:rsidRDefault="000C70B7" w:rsidP="000C70B7">
                            <w:pPr>
                              <w:pStyle w:val="2"/>
                              <w:spacing w:line="3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平面圖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28" type="#_x0000_t202" style="position:absolute;left:0;text-align:left;margin-left:245.45pt;margin-top:6.8pt;width:249.9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    <v:textbox>
                  <w:txbxContent>
                    <w:p w:rsidR="000C70B7" w:rsidRPr="00C616E1" w:rsidRDefault="000C70B7" w:rsidP="000C70B7">
                      <w:pPr>
                        <w:pStyle w:val="2"/>
                        <w:spacing w:line="3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平面圖</w:t>
                      </w:r>
                    </w:p>
                  </w:txbxContent>
                </v:textbox>
              </v:shape>
            </w:pict>
          </mc:Fallback>
        </mc:AlternateContent>
      </w:r>
    </w:p>
    <w:p w:rsidR="00C24B4F" w:rsidRDefault="00982167" w:rsidP="00982167">
      <w:pPr>
        <w:snapToGrid w:val="0"/>
        <w:spacing w:line="360" w:lineRule="auto"/>
        <w:ind w:left="8648" w:hangingChars="600" w:hanging="8648"/>
        <w:jc w:val="both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257810</wp:posOffset>
                </wp:positionV>
                <wp:extent cx="6174740" cy="4191000"/>
                <wp:effectExtent l="0" t="0" r="16510" b="19050"/>
                <wp:wrapSquare wrapText="bothSides"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74128C" w:rsidRDefault="000C70B7" w:rsidP="0074128C">
                            <w:pPr>
                              <w:snapToGrid w:val="0"/>
                              <w:spacing w:line="360" w:lineRule="auto"/>
                              <w:ind w:left="1441" w:hangingChars="600" w:hanging="1441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962650" cy="4058160"/>
                                  <wp:effectExtent l="0" t="0" r="0" b="0"/>
                                  <wp:docPr id="47" name="圖片 47" descr="C:\Users\User\Desktop\sd_nthu_campus_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User\Desktop\sd_nthu_campus_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1845" cy="406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29" type="#_x0000_t202" style="position:absolute;left:0;text-align:left;margin-left:9.2pt;margin-top:20.3pt;width:486.2pt;height:3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    <v:textbox>
                  <w:txbxContent>
                    <w:p w:rsidR="000C70B7" w:rsidRPr="0074128C" w:rsidRDefault="000C70B7" w:rsidP="0074128C">
                      <w:pPr>
                        <w:snapToGrid w:val="0"/>
                        <w:spacing w:line="360" w:lineRule="auto"/>
                        <w:ind w:left="1441" w:hangingChars="600" w:hanging="1441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>
                            <wp:extent cx="5962650" cy="4058160"/>
                            <wp:effectExtent l="0" t="0" r="0" b="0"/>
                            <wp:docPr id="47" name="圖片 47" descr="C:\Users\User\Desktop\sd_nthu_campus_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User\Desktop\sd_nthu_campus_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1845" cy="406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4"/>
      <w:footerReference w:type="default" r:id="rId15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92D" w:rsidRDefault="00ED692D">
      <w:r>
        <w:separator/>
      </w:r>
    </w:p>
  </w:endnote>
  <w:endnote w:type="continuationSeparator" w:id="0">
    <w:p w:rsidR="00ED692D" w:rsidRDefault="00ED6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粗隸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82167">
      <w:rPr>
        <w:rStyle w:val="a6"/>
        <w:noProof/>
      </w:rPr>
      <w:t>2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92D" w:rsidRDefault="00ED692D">
      <w:r>
        <w:separator/>
      </w:r>
    </w:p>
  </w:footnote>
  <w:footnote w:type="continuationSeparator" w:id="0">
    <w:p w:rsidR="00ED692D" w:rsidRDefault="00ED69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4D04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2167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D692D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cbus.com.tw/big5/information-4.asp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et.edu.tw/frame.asp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83626-327E-48CF-892E-7C7E005DA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0</TotalTime>
  <Pages>5</Pages>
  <Words>484</Words>
  <Characters>2760</Characters>
  <Application>Microsoft Office Word</Application>
  <DocSecurity>0</DocSecurity>
  <Lines>23</Lines>
  <Paragraphs>6</Paragraphs>
  <ScaleCrop>false</ScaleCrop>
  <Company>NHCTC</Company>
  <LinksUpToDate>false</LinksUpToDate>
  <CharactersWithSpaces>3238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creator>User</dc:creator>
  <cp:lastModifiedBy>ASUS</cp:lastModifiedBy>
  <cp:revision>2</cp:revision>
  <cp:lastPrinted>2017-09-25T05:55:00Z</cp:lastPrinted>
  <dcterms:created xsi:type="dcterms:W3CDTF">2017-10-06T03:57:00Z</dcterms:created>
  <dcterms:modified xsi:type="dcterms:W3CDTF">2017-10-06T03:57:00Z</dcterms:modified>
</cp:coreProperties>
</file>